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B3C04" w14:textId="77777777" w:rsidR="00636581" w:rsidRDefault="00636581" w:rsidP="00347A1E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7181A9" wp14:editId="4F3261F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2CDD" w14:textId="77777777" w:rsidR="004D2E0C" w:rsidRPr="00783149" w:rsidRDefault="004D2E0C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C3402E2" w14:textId="4A9EC5A7" w:rsidR="004D2E0C" w:rsidRPr="002E0CAF" w:rsidRDefault="004D2E0C" w:rsidP="002E0CA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or Peer Observation of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181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61462CDD" w14:textId="77777777" w:rsidR="004D2E0C" w:rsidRPr="00783149" w:rsidRDefault="004D2E0C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C3402E2" w14:textId="4A9EC5A7" w:rsidR="004D2E0C" w:rsidRPr="002E0CAF" w:rsidRDefault="004D2E0C" w:rsidP="002E0CA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or Peer Observation of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A45BC" w14:textId="77777777" w:rsidR="00636581" w:rsidRDefault="00636581" w:rsidP="00347A1E">
      <w:pPr>
        <w:pStyle w:val="DocRefTitlePage"/>
      </w:pPr>
    </w:p>
    <w:p w14:paraId="3897305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173255BC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5D4476D0" w14:textId="77777777" w:rsid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………………………………………………………………..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  <w:t>Date:</w:t>
      </w:r>
      <w:r>
        <w:rPr>
          <w:rFonts w:asciiTheme="minorHAnsi" w:hAnsiTheme="minorHAnsi" w:cstheme="minorHAnsi"/>
          <w:color w:val="3B3838" w:themeColor="background2" w:themeShade="40"/>
        </w:rPr>
        <w:t xml:space="preserve"> …………………………..……</w:t>
      </w:r>
    </w:p>
    <w:p w14:paraId="010FB876" w14:textId="1EB33D54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53242BF5" w14:textId="077CA6D7" w:rsidR="002E0CAF" w:rsidRDefault="002E0CAF" w:rsidP="002E0CAF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Tutor/Peer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</w:t>
      </w:r>
    </w:p>
    <w:p w14:paraId="54194A3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2E0CAF" w:rsidRPr="002E0CAF" w14:paraId="6731F46C" w14:textId="77777777" w:rsidTr="002E0CAF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DB72C79" w14:textId="77777777" w:rsidR="002E0CAF" w:rsidRPr="002E0CAF" w:rsidRDefault="002E0CAF" w:rsidP="002E0CAF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Overall constructive feedback:</w:t>
            </w:r>
          </w:p>
        </w:tc>
      </w:tr>
      <w:tr w:rsidR="002E0CAF" w:rsidRPr="002E0CAF" w14:paraId="41D130A7" w14:textId="77777777" w:rsidTr="002E0CAF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27AC49B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AD51AF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78597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0CEBA4" w14:textId="51BD569D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B0A4CB" w14:textId="7EAEDED4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A7581D" w14:textId="4FEC15FE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1499B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B8E260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1443DDA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2C68BE2C" w14:textId="2821DC2D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(Note: Not all criteria will necessarily be achieved in all </w:t>
      </w:r>
      <w:r w:rsidR="00E46DF9">
        <w:rPr>
          <w:rFonts w:asciiTheme="minorHAnsi" w:hAnsiTheme="minorHAnsi" w:cstheme="minorHAnsi"/>
          <w:color w:val="3B3838" w:themeColor="background2" w:themeShade="40"/>
        </w:rPr>
        <w:t>skills practice</w:t>
      </w: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 sessions.)</w:t>
      </w:r>
    </w:p>
    <w:p w14:paraId="49545BA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083"/>
        <w:gridCol w:w="6272"/>
      </w:tblGrid>
      <w:tr w:rsidR="002E0CAF" w:rsidRPr="002E0CAF" w14:paraId="5EA7E277" w14:textId="77777777" w:rsidTr="002E0CAF">
        <w:tc>
          <w:tcPr>
            <w:tcW w:w="2851" w:type="dxa"/>
            <w:shd w:val="clear" w:color="auto" w:fill="E7E6E6" w:themeFill="background2"/>
          </w:tcPr>
          <w:p w14:paraId="444CF2F4" w14:textId="77777777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Skill</w:t>
            </w:r>
          </w:p>
        </w:tc>
        <w:tc>
          <w:tcPr>
            <w:tcW w:w="1083" w:type="dxa"/>
            <w:shd w:val="clear" w:color="auto" w:fill="E7E6E6" w:themeFill="background2"/>
          </w:tcPr>
          <w:p w14:paraId="571159F3" w14:textId="77777777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Related criteria number</w:t>
            </w:r>
          </w:p>
        </w:tc>
        <w:tc>
          <w:tcPr>
            <w:tcW w:w="6272" w:type="dxa"/>
            <w:shd w:val="clear" w:color="auto" w:fill="E7E6E6" w:themeFill="background2"/>
          </w:tcPr>
          <w:p w14:paraId="4FB49AEA" w14:textId="2E05BD32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How </w:t>
            </w:r>
            <w:r w:rsidR="002F109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was this </w:t>
            </w: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demonstrated?</w:t>
            </w:r>
          </w:p>
        </w:tc>
      </w:tr>
      <w:tr w:rsidR="002E0CAF" w:rsidRPr="002E0CAF" w14:paraId="41FA0388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69A7D8CD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Work within an ethical framework</w:t>
            </w:r>
          </w:p>
        </w:tc>
        <w:tc>
          <w:tcPr>
            <w:tcW w:w="1083" w:type="dxa"/>
            <w:shd w:val="clear" w:color="auto" w:fill="auto"/>
          </w:tcPr>
          <w:p w14:paraId="67352E0D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1.1</w:t>
            </w:r>
          </w:p>
        </w:tc>
        <w:tc>
          <w:tcPr>
            <w:tcW w:w="6272" w:type="dxa"/>
          </w:tcPr>
          <w:p w14:paraId="52EFD852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B69955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BB8C33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34930B" w14:textId="1A25019C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034B424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2F666009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Inform helpee of limits of ability </w:t>
            </w:r>
          </w:p>
        </w:tc>
        <w:tc>
          <w:tcPr>
            <w:tcW w:w="1083" w:type="dxa"/>
            <w:shd w:val="clear" w:color="auto" w:fill="auto"/>
          </w:tcPr>
          <w:p w14:paraId="057EF4C4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1.2</w:t>
            </w:r>
          </w:p>
        </w:tc>
        <w:tc>
          <w:tcPr>
            <w:tcW w:w="6272" w:type="dxa"/>
          </w:tcPr>
          <w:p w14:paraId="4E2EC43D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776CAB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AF4CD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80BF38" w14:textId="6C90CA5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7A7AA76C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0EF9908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Enable helpee to find appropriate sources of support as necessary</w:t>
            </w:r>
          </w:p>
        </w:tc>
        <w:tc>
          <w:tcPr>
            <w:tcW w:w="1083" w:type="dxa"/>
            <w:shd w:val="clear" w:color="auto" w:fill="auto"/>
          </w:tcPr>
          <w:p w14:paraId="52CE741D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1.3</w:t>
            </w:r>
          </w:p>
        </w:tc>
        <w:tc>
          <w:tcPr>
            <w:tcW w:w="6272" w:type="dxa"/>
          </w:tcPr>
          <w:p w14:paraId="0605F04D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68C8B4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A457C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495CD1" w14:textId="3DE88605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24F552E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4E75D0D8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Establish and maintain boundaries </w:t>
            </w:r>
          </w:p>
        </w:tc>
        <w:tc>
          <w:tcPr>
            <w:tcW w:w="1083" w:type="dxa"/>
            <w:shd w:val="clear" w:color="auto" w:fill="auto"/>
          </w:tcPr>
          <w:p w14:paraId="18D9DCFE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2.1</w:t>
            </w:r>
          </w:p>
          <w:p w14:paraId="78FFACAD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2.3</w:t>
            </w:r>
          </w:p>
        </w:tc>
        <w:tc>
          <w:tcPr>
            <w:tcW w:w="6272" w:type="dxa"/>
          </w:tcPr>
          <w:p w14:paraId="5C8BD8F3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B50127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6082E9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904FBA" w14:textId="60FA1766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AA5432E" w14:textId="77777777" w:rsidTr="00880946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4883B1E8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Outline the limits of confidentiality</w:t>
            </w:r>
          </w:p>
        </w:tc>
        <w:tc>
          <w:tcPr>
            <w:tcW w:w="1083" w:type="dxa"/>
            <w:shd w:val="clear" w:color="auto" w:fill="auto"/>
          </w:tcPr>
          <w:p w14:paraId="7F4CF635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2.2</w:t>
            </w:r>
          </w:p>
        </w:tc>
        <w:tc>
          <w:tcPr>
            <w:tcW w:w="6272" w:type="dxa"/>
          </w:tcPr>
          <w:p w14:paraId="7ED22D6C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410145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918554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68E42CB" w14:textId="10DA80F2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042A8663" w14:textId="77777777" w:rsidTr="00880946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10F28F6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Work with awareness of difference </w:t>
            </w:r>
          </w:p>
        </w:tc>
        <w:tc>
          <w:tcPr>
            <w:tcW w:w="1083" w:type="dxa"/>
            <w:shd w:val="clear" w:color="auto" w:fill="auto"/>
          </w:tcPr>
          <w:p w14:paraId="0DA31267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3.2</w:t>
            </w:r>
          </w:p>
          <w:p w14:paraId="4405B343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3.4</w:t>
            </w:r>
          </w:p>
        </w:tc>
        <w:tc>
          <w:tcPr>
            <w:tcW w:w="6272" w:type="dxa"/>
          </w:tcPr>
          <w:p w14:paraId="04F50E0F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7C7DF8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108DB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BAF3DF" w14:textId="50F9892E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8EF7C64" w14:textId="0683D7E8" w:rsidR="002E0CAF" w:rsidRDefault="002E0CAF"/>
    <w:p w14:paraId="0AFE8F04" w14:textId="77777777" w:rsidR="002E0CAF" w:rsidRDefault="002E0CAF"/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083"/>
        <w:gridCol w:w="6272"/>
      </w:tblGrid>
      <w:tr w:rsidR="002E0CAF" w:rsidRPr="002E0CAF" w14:paraId="14E89DB2" w14:textId="77777777" w:rsidTr="002E0CAF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6E72254E" w14:textId="4B5B1754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Use the following active listening skills appropriately and to further </w:t>
            </w:r>
            <w:r w:rsidR="00DA24F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demonstrate </w:t>
            </w: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empathic understanding:</w:t>
            </w:r>
          </w:p>
          <w:p w14:paraId="2C0E1B05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1. Paraphrasing</w:t>
            </w:r>
          </w:p>
          <w:p w14:paraId="342F680F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2. Reflecting</w:t>
            </w:r>
          </w:p>
          <w:p w14:paraId="19B7C7BE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3. Restating</w:t>
            </w:r>
          </w:p>
          <w:p w14:paraId="3A7671A8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4. Checking</w:t>
            </w:r>
          </w:p>
        </w:tc>
        <w:tc>
          <w:tcPr>
            <w:tcW w:w="1083" w:type="dxa"/>
            <w:shd w:val="clear" w:color="auto" w:fill="E7E6E6" w:themeFill="background2"/>
          </w:tcPr>
          <w:p w14:paraId="6CF30542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3.4</w:t>
            </w:r>
          </w:p>
          <w:p w14:paraId="421D9CE7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  <w:p w14:paraId="0519215D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6.3</w:t>
            </w:r>
          </w:p>
        </w:tc>
        <w:tc>
          <w:tcPr>
            <w:tcW w:w="6272" w:type="dxa"/>
          </w:tcPr>
          <w:p w14:paraId="30219F4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29FC6B31" w14:textId="77777777" w:rsidTr="002E0CAF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3AF677E7" w14:textId="2B2B6258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Use the following active listening skills appropriately and to further </w:t>
            </w:r>
            <w:r w:rsidR="00DA24F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demonstrate </w:t>
            </w: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empathic understanding:</w:t>
            </w:r>
          </w:p>
          <w:p w14:paraId="1C62A246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1. Questioning</w:t>
            </w:r>
          </w:p>
          <w:p w14:paraId="0EF82A9A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2. Self-disclosure</w:t>
            </w:r>
          </w:p>
        </w:tc>
        <w:tc>
          <w:tcPr>
            <w:tcW w:w="1083" w:type="dxa"/>
            <w:shd w:val="clear" w:color="auto" w:fill="E7E6E6" w:themeFill="background2"/>
          </w:tcPr>
          <w:p w14:paraId="6187213F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  <w:p w14:paraId="18135CC9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6.2</w:t>
            </w:r>
          </w:p>
        </w:tc>
        <w:tc>
          <w:tcPr>
            <w:tcW w:w="6272" w:type="dxa"/>
          </w:tcPr>
          <w:p w14:paraId="39DB37E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1EA3E163" w14:textId="77777777" w:rsidTr="002E0CAF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53A8FB36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Use the following active listening skills to identify and prioritise concerns:</w:t>
            </w:r>
          </w:p>
          <w:p w14:paraId="14BA1A3D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1. Focusing</w:t>
            </w:r>
          </w:p>
          <w:p w14:paraId="428D64E9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2. Clarifying</w:t>
            </w:r>
          </w:p>
          <w:p w14:paraId="456514D0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3. Prioritising</w:t>
            </w:r>
          </w:p>
        </w:tc>
        <w:tc>
          <w:tcPr>
            <w:tcW w:w="1083" w:type="dxa"/>
            <w:shd w:val="clear" w:color="auto" w:fill="E7E6E6" w:themeFill="background2"/>
          </w:tcPr>
          <w:p w14:paraId="51DC450E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4.1</w:t>
            </w:r>
          </w:p>
          <w:p w14:paraId="0A520D98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4.2</w:t>
            </w:r>
          </w:p>
          <w:p w14:paraId="08E03C1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4.3</w:t>
            </w:r>
          </w:p>
        </w:tc>
        <w:tc>
          <w:tcPr>
            <w:tcW w:w="6272" w:type="dxa"/>
          </w:tcPr>
          <w:p w14:paraId="1D6DF6DB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4046C614" w14:textId="77777777" w:rsidTr="002E0CAF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100A64CA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Communicate accurate empathic understanding</w:t>
            </w:r>
          </w:p>
        </w:tc>
        <w:tc>
          <w:tcPr>
            <w:tcW w:w="1083" w:type="dxa"/>
            <w:shd w:val="clear" w:color="auto" w:fill="E7E6E6" w:themeFill="background2"/>
          </w:tcPr>
          <w:p w14:paraId="79C95A58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3.4</w:t>
            </w:r>
          </w:p>
        </w:tc>
        <w:tc>
          <w:tcPr>
            <w:tcW w:w="6272" w:type="dxa"/>
          </w:tcPr>
          <w:p w14:paraId="208630B7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84FD9F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998606" w14:textId="62C1349D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0C52AA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9BCE51" w14:textId="0A6AD5D2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7515F423" w14:textId="77777777" w:rsidTr="002E0CAF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7629C022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Remain with the helpee’s concerns throughout the helping session</w:t>
            </w:r>
          </w:p>
        </w:tc>
        <w:tc>
          <w:tcPr>
            <w:tcW w:w="1083" w:type="dxa"/>
            <w:shd w:val="clear" w:color="auto" w:fill="E7E6E6" w:themeFill="background2"/>
          </w:tcPr>
          <w:p w14:paraId="3ABCD482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4.1</w:t>
            </w:r>
          </w:p>
        </w:tc>
        <w:tc>
          <w:tcPr>
            <w:tcW w:w="6272" w:type="dxa"/>
          </w:tcPr>
          <w:p w14:paraId="37CB8C9B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4A3F60" w14:textId="58CBFF40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0C1CA2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05C9B0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9315850" w14:textId="6D6E1AC4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EFFB0CF" w14:textId="77777777" w:rsidTr="002E0CAF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6643E550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Summarise accurately.</w:t>
            </w:r>
          </w:p>
          <w:p w14:paraId="55C11EFA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End the session appropriately and on time</w:t>
            </w:r>
          </w:p>
        </w:tc>
        <w:tc>
          <w:tcPr>
            <w:tcW w:w="1083" w:type="dxa"/>
            <w:shd w:val="clear" w:color="auto" w:fill="E7E6E6" w:themeFill="background2"/>
          </w:tcPr>
          <w:p w14:paraId="6CCE52C1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2.4</w:t>
            </w:r>
          </w:p>
          <w:p w14:paraId="4249B292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6.1</w:t>
            </w:r>
          </w:p>
        </w:tc>
        <w:tc>
          <w:tcPr>
            <w:tcW w:w="6272" w:type="dxa"/>
          </w:tcPr>
          <w:p w14:paraId="604324CA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9E7598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37AB7F" w14:textId="5CB33948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A97577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5459A4" w14:textId="681246EC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7CC41B0C" w14:textId="77777777" w:rsidTr="002E0CAF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122ED2F0" w14:textId="77777777" w:rsidR="002E0CAF" w:rsidRPr="00583A11" w:rsidRDefault="002E0CA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583A11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Use feedback to develop awareness of self in the helping role</w:t>
            </w:r>
          </w:p>
        </w:tc>
        <w:tc>
          <w:tcPr>
            <w:tcW w:w="1083" w:type="dxa"/>
            <w:shd w:val="clear" w:color="auto" w:fill="E7E6E6" w:themeFill="background2"/>
          </w:tcPr>
          <w:p w14:paraId="295EFD95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5.4</w:t>
            </w:r>
          </w:p>
          <w:p w14:paraId="3C33000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6272" w:type="dxa"/>
          </w:tcPr>
          <w:p w14:paraId="262AC1A8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E316DD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8FEFCE" w14:textId="1A0C4F2B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45DE8A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B956158" w14:textId="42F0D7B4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A4E906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1B270181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D5E26" w14:textId="77777777" w:rsidR="004C73D7" w:rsidRDefault="004C73D7">
      <w:r>
        <w:separator/>
      </w:r>
    </w:p>
    <w:p w14:paraId="4801AB80" w14:textId="77777777" w:rsidR="004C73D7" w:rsidRDefault="004C73D7"/>
    <w:p w14:paraId="031D2339" w14:textId="77777777" w:rsidR="004C73D7" w:rsidRDefault="004C73D7"/>
  </w:endnote>
  <w:endnote w:type="continuationSeparator" w:id="0">
    <w:p w14:paraId="298BEB33" w14:textId="77777777" w:rsidR="004C73D7" w:rsidRDefault="004C73D7">
      <w:r>
        <w:continuationSeparator/>
      </w:r>
    </w:p>
    <w:p w14:paraId="77CAD426" w14:textId="77777777" w:rsidR="004C73D7" w:rsidRDefault="004C73D7"/>
    <w:p w14:paraId="3B39A0BA" w14:textId="77777777" w:rsidR="004C73D7" w:rsidRDefault="004C73D7"/>
  </w:endnote>
  <w:endnote w:type="continuationNotice" w:id="1">
    <w:p w14:paraId="70E7555D" w14:textId="77777777" w:rsidR="004C73D7" w:rsidRDefault="004C73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C96CCE44-7650-4C8F-AEB6-020D0CA02274}"/>
    <w:embedBold r:id="rId2" w:fontKey="{045281ED-6A23-4426-9EC4-4BC1B88A91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18EA3E3-B1C2-4534-B919-3B52C1CF7733}"/>
    <w:embedBold r:id="rId4" w:fontKey="{55659520-318F-424E-B9D8-A3E850179847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AA921DC3-9315-4B2A-812C-6556C00AAE1B}"/>
    <w:embedBold r:id="rId6" w:fontKey="{E4316051-0EFB-4EB8-B6A4-9B14EF7533B2}"/>
    <w:embedBoldItalic r:id="rId7" w:fontKey="{DC280A02-9E52-4FFC-8E60-780D563147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17FD8064-6BF1-4904-B93F-74B71EF848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BBCA1FB-1342-4AF1-8704-65B2B6BB53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1DCB237-71DD-404B-B4DE-4D99486ECB16}"/>
    <w:embedBold r:id="rId11" w:fontKey="{5D4EEE7E-24AB-429B-A3FF-007B4C34455D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76A3660-88EC-4643-8F2D-0DE0F8646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4D2E0C" w14:paraId="03CA62E8" w14:textId="77777777" w:rsidTr="00E6148A">
      <w:tc>
        <w:tcPr>
          <w:tcW w:w="720" w:type="dxa"/>
          <w:shd w:val="clear" w:color="auto" w:fill="auto"/>
          <w:vAlign w:val="center"/>
        </w:tcPr>
        <w:p w14:paraId="7393890C" w14:textId="77777777" w:rsidR="004D2E0C" w:rsidRPr="00E6148A" w:rsidRDefault="004D2E0C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DFD91AC" w14:textId="77777777" w:rsidR="004D2E0C" w:rsidRPr="00E6148A" w:rsidRDefault="004D2E0C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64115A8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39133A82" w14:textId="77777777" w:rsidR="004D2E0C" w:rsidRDefault="004D2E0C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8240" behindDoc="1" locked="0" layoutInCell="1" allowOverlap="1" wp14:anchorId="789C6C38" wp14:editId="23F0A066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5833">
          <w:rPr>
            <w:rFonts w:asciiTheme="minorHAnsi" w:hAnsiTheme="minorHAnsi" w:cstheme="minorHAnsi"/>
          </w:rPr>
          <w:fldChar w:fldCharType="begin"/>
        </w:r>
        <w:r w:rsidRPr="00D05833">
          <w:rPr>
            <w:rFonts w:asciiTheme="minorHAnsi" w:hAnsiTheme="minorHAnsi" w:cstheme="minorHAnsi"/>
          </w:rPr>
          <w:instrText xml:space="preserve"> PAGE   \* MERGEFORMAT </w:instrText>
        </w:r>
        <w:r w:rsidRPr="00D05833">
          <w:rPr>
            <w:rFonts w:asciiTheme="minorHAnsi" w:hAnsiTheme="minorHAnsi" w:cstheme="minorHAnsi"/>
          </w:rPr>
          <w:fldChar w:fldCharType="separate"/>
        </w:r>
        <w:r w:rsidRPr="00D05833">
          <w:rPr>
            <w:rFonts w:asciiTheme="minorHAnsi" w:hAnsiTheme="minorHAnsi" w:cstheme="minorHAnsi"/>
            <w:noProof/>
          </w:rPr>
          <w:t>2</w:t>
        </w:r>
        <w:r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31B86EEF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AC1EF" w14:textId="77777777" w:rsidR="004C73D7" w:rsidRDefault="004C73D7" w:rsidP="009052EC">
      <w:pPr>
        <w:pBdr>
          <w:bottom w:val="single" w:sz="6" w:space="1" w:color="auto"/>
        </w:pBdr>
      </w:pPr>
    </w:p>
    <w:p w14:paraId="4A2ECDF5" w14:textId="77777777" w:rsidR="004C73D7" w:rsidRPr="009052EC" w:rsidRDefault="004C73D7" w:rsidP="009052EC"/>
  </w:footnote>
  <w:footnote w:type="continuationSeparator" w:id="0">
    <w:p w14:paraId="16E8922B" w14:textId="77777777" w:rsidR="004C73D7" w:rsidRDefault="004C73D7">
      <w:r>
        <w:continuationSeparator/>
      </w:r>
    </w:p>
    <w:p w14:paraId="733C42F4" w14:textId="77777777" w:rsidR="004C73D7" w:rsidRDefault="004C73D7"/>
    <w:p w14:paraId="69E16CFB" w14:textId="77777777" w:rsidR="004C73D7" w:rsidRDefault="004C73D7"/>
  </w:footnote>
  <w:footnote w:type="continuationNotice" w:id="1">
    <w:p w14:paraId="21FC82D9" w14:textId="77777777" w:rsidR="004C73D7" w:rsidRDefault="004C73D7"/>
    <w:p w14:paraId="6F3477DA" w14:textId="77777777" w:rsidR="004C73D7" w:rsidRDefault="004C73D7"/>
    <w:p w14:paraId="4AE6C8CD" w14:textId="77777777" w:rsidR="004C73D7" w:rsidRDefault="004C73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B55A9" w14:textId="77777777" w:rsidR="004D2E0C" w:rsidRPr="00E21711" w:rsidRDefault="004D2E0C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926572179">
    <w:abstractNumId w:val="13"/>
  </w:num>
  <w:num w:numId="2" w16cid:durableId="505556693">
    <w:abstractNumId w:val="14"/>
  </w:num>
  <w:num w:numId="3" w16cid:durableId="1881282670">
    <w:abstractNumId w:val="4"/>
  </w:num>
  <w:num w:numId="4" w16cid:durableId="893201175">
    <w:abstractNumId w:val="19"/>
  </w:num>
  <w:num w:numId="5" w16cid:durableId="1427922319">
    <w:abstractNumId w:val="10"/>
  </w:num>
  <w:num w:numId="6" w16cid:durableId="135533998">
    <w:abstractNumId w:val="16"/>
  </w:num>
  <w:num w:numId="7" w16cid:durableId="697198500">
    <w:abstractNumId w:val="7"/>
  </w:num>
  <w:num w:numId="8" w16cid:durableId="706376079">
    <w:abstractNumId w:val="18"/>
  </w:num>
  <w:num w:numId="9" w16cid:durableId="555432155">
    <w:abstractNumId w:val="15"/>
  </w:num>
  <w:num w:numId="10" w16cid:durableId="1169559398">
    <w:abstractNumId w:val="0"/>
  </w:num>
  <w:num w:numId="11" w16cid:durableId="428157068">
    <w:abstractNumId w:val="9"/>
  </w:num>
  <w:num w:numId="12" w16cid:durableId="198513132">
    <w:abstractNumId w:val="17"/>
  </w:num>
  <w:num w:numId="13" w16cid:durableId="241834366">
    <w:abstractNumId w:val="12"/>
  </w:num>
  <w:num w:numId="14" w16cid:durableId="632754096">
    <w:abstractNumId w:val="8"/>
  </w:num>
  <w:num w:numId="15" w16cid:durableId="1849368929">
    <w:abstractNumId w:val="11"/>
  </w:num>
  <w:num w:numId="16" w16cid:durableId="8609795">
    <w:abstractNumId w:val="6"/>
  </w:num>
  <w:num w:numId="17" w16cid:durableId="1591357102">
    <w:abstractNumId w:val="2"/>
  </w:num>
  <w:num w:numId="18" w16cid:durableId="1673144538">
    <w:abstractNumId w:val="3"/>
  </w:num>
  <w:num w:numId="19" w16cid:durableId="1223636121">
    <w:abstractNumId w:val="1"/>
  </w:num>
  <w:num w:numId="20" w16cid:durableId="1043480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CAF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0CAF"/>
    <w:rsid w:val="002E4949"/>
    <w:rsid w:val="002E6202"/>
    <w:rsid w:val="002F1090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47A1E"/>
    <w:rsid w:val="00350077"/>
    <w:rsid w:val="00355994"/>
    <w:rsid w:val="00362800"/>
    <w:rsid w:val="0037756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1453"/>
    <w:rsid w:val="0040690B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92EDA"/>
    <w:rsid w:val="004C602E"/>
    <w:rsid w:val="004C73D7"/>
    <w:rsid w:val="004C7D8E"/>
    <w:rsid w:val="004D2E0C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3A11"/>
    <w:rsid w:val="0058684F"/>
    <w:rsid w:val="005874DD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15142"/>
    <w:rsid w:val="0083788F"/>
    <w:rsid w:val="00847850"/>
    <w:rsid w:val="00850EC8"/>
    <w:rsid w:val="008563CC"/>
    <w:rsid w:val="00856ED3"/>
    <w:rsid w:val="00872A8F"/>
    <w:rsid w:val="00875530"/>
    <w:rsid w:val="00880946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9F2A5D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4C31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4FC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6DF9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C665A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BD3883"/>
  <w15:chartTrackingRefBased/>
  <w15:docId w15:val="{53FB0BBE-EB43-4074-BBE5-CDC468D7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347A1E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uiPriority w:val="99"/>
    <w:unhideWhenUsed/>
    <w:rsid w:val="002E0C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0CAF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0CAF"/>
    <w:rPr>
      <w:rFonts w:ascii="Calibri" w:eastAsia="Calibri" w:hAnsi="Calibri"/>
      <w:lang w:eastAsia="en-US"/>
    </w:rPr>
  </w:style>
  <w:style w:type="paragraph" w:styleId="Revision">
    <w:name w:val="Revision"/>
    <w:hidden/>
    <w:uiPriority w:val="99"/>
    <w:semiHidden/>
    <w:rsid w:val="00DA24FC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358C9527-6FDF-41DA-92DB-441B379282ED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Tutor or Peer Observation of Skills</vt:lpstr>
    </vt:vector>
  </TitlesOfParts>
  <Company>CPCAB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Tutor or Peer Observation of Skills</dc:title>
  <dc:subject/>
  <dc:creator>Windows User</dc:creator>
  <cp:keywords/>
  <dc:description/>
  <cp:lastModifiedBy>Natalie Burford</cp:lastModifiedBy>
  <cp:revision>2</cp:revision>
  <cp:lastPrinted>2006-06-27T08:53:00Z</cp:lastPrinted>
  <dcterms:created xsi:type="dcterms:W3CDTF">2023-07-20T11:58:00Z</dcterms:created>
  <dcterms:modified xsi:type="dcterms:W3CDTF">2023-07-20T11:58:00Z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